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A17" w:rsidRDefault="00B16A17" w:rsidP="002C0EF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4"/>
          <w:szCs w:val="24"/>
          <w:lang w:eastAsia="cs-CZ"/>
        </w:rPr>
      </w:pPr>
      <w:r w:rsidRPr="00B920F3">
        <w:rPr>
          <w:rFonts w:ascii="Times New Roman" w:hAnsi="Times New Roman"/>
          <w:i/>
          <w:sz w:val="24"/>
          <w:szCs w:val="2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23.25pt;mso-position-horizontal-relative:char;mso-position-vertical-relative:line">
            <v:imagedata r:id="rId4" o:title=""/>
          </v:shape>
        </w:pict>
      </w:r>
      <w:r>
        <w:rPr>
          <w:rFonts w:ascii="Times New Roman" w:hAnsi="Times New Roman"/>
          <w:i/>
          <w:sz w:val="24"/>
          <w:szCs w:val="24"/>
          <w:lang w:eastAsia="cs-CZ"/>
        </w:rPr>
        <w:tab/>
      </w:r>
      <w:r>
        <w:rPr>
          <w:rFonts w:ascii="Times New Roman" w:hAnsi="Times New Roman"/>
          <w:i/>
          <w:sz w:val="24"/>
          <w:szCs w:val="24"/>
          <w:lang w:eastAsia="cs-CZ"/>
        </w:rPr>
        <w:tab/>
      </w:r>
      <w:r>
        <w:rPr>
          <w:rFonts w:ascii="Times New Roman" w:hAnsi="Times New Roman"/>
          <w:i/>
          <w:sz w:val="24"/>
          <w:szCs w:val="24"/>
          <w:lang w:eastAsia="cs-CZ"/>
        </w:rPr>
        <w:tab/>
      </w:r>
      <w:r>
        <w:rPr>
          <w:rFonts w:ascii="Times New Roman" w:hAnsi="Times New Roman"/>
          <w:i/>
          <w:sz w:val="24"/>
          <w:szCs w:val="24"/>
          <w:lang w:eastAsia="cs-CZ"/>
        </w:rPr>
        <w:tab/>
      </w:r>
      <w:r>
        <w:rPr>
          <w:rFonts w:ascii="Times New Roman" w:hAnsi="Times New Roman"/>
          <w:i/>
          <w:sz w:val="24"/>
          <w:szCs w:val="24"/>
          <w:lang w:eastAsia="cs-CZ"/>
        </w:rPr>
        <w:tab/>
      </w:r>
      <w:r>
        <w:rPr>
          <w:rFonts w:ascii="Times New Roman" w:hAnsi="Times New Roman"/>
          <w:i/>
          <w:sz w:val="24"/>
          <w:szCs w:val="24"/>
          <w:lang w:eastAsia="cs-CZ"/>
        </w:rPr>
        <w:tab/>
      </w:r>
      <w:r>
        <w:rPr>
          <w:rFonts w:ascii="Times New Roman" w:hAnsi="Times New Roman"/>
          <w:i/>
          <w:sz w:val="24"/>
          <w:szCs w:val="24"/>
          <w:lang w:eastAsia="cs-CZ"/>
        </w:rPr>
        <w:tab/>
      </w:r>
      <w:r>
        <w:rPr>
          <w:rFonts w:ascii="Times New Roman" w:hAnsi="Times New Roman"/>
          <w:i/>
          <w:sz w:val="24"/>
          <w:szCs w:val="24"/>
          <w:lang w:eastAsia="cs-CZ"/>
        </w:rPr>
        <w:tab/>
      </w:r>
      <w:r w:rsidRPr="00B920F3">
        <w:rPr>
          <w:rFonts w:ascii="Times New Roman" w:hAnsi="Times New Roman"/>
          <w:i/>
          <w:sz w:val="24"/>
          <w:szCs w:val="24"/>
          <w:lang w:eastAsia="cs-CZ"/>
        </w:rPr>
        <w:pict>
          <v:shape id="_x0000_i1026" type="#_x0000_t75" style="width:82.5pt;height:23.25pt">
            <v:imagedata r:id="rId5" o:title=""/>
          </v:shape>
        </w:pict>
      </w:r>
    </w:p>
    <w:p w:rsidR="00B16A17" w:rsidRPr="00F35D3B" w:rsidRDefault="00B16A17" w:rsidP="002C0EF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10"/>
          <w:szCs w:val="10"/>
          <w:lang w:eastAsia="cs-CZ"/>
        </w:rPr>
      </w:pPr>
    </w:p>
    <w:p w:rsidR="00B16A17" w:rsidRPr="00AB7BB3" w:rsidRDefault="00B16A17" w:rsidP="002C0EF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4"/>
          <w:szCs w:val="24"/>
          <w:lang w:eastAsia="cs-CZ"/>
        </w:rPr>
      </w:pPr>
      <w:r w:rsidRPr="00AB7BB3">
        <w:rPr>
          <w:rFonts w:ascii="Times New Roman" w:hAnsi="Times New Roman"/>
          <w:i/>
          <w:sz w:val="24"/>
          <w:szCs w:val="24"/>
          <w:lang w:eastAsia="cs-CZ"/>
        </w:rPr>
        <w:t>Teprve když víme, že existuje slepota, činí nás to vidomými.</w:t>
      </w:r>
      <w:r>
        <w:rPr>
          <w:rFonts w:ascii="Times New Roman" w:hAnsi="Times New Roman"/>
          <w:i/>
          <w:sz w:val="24"/>
          <w:szCs w:val="24"/>
          <w:lang w:eastAsia="cs-CZ"/>
        </w:rPr>
        <w:t xml:space="preserve"> </w:t>
      </w:r>
      <w:hyperlink r:id="rId6" w:history="1">
        <w:r w:rsidRPr="00AB7BB3">
          <w:rPr>
            <w:rFonts w:ascii="Times New Roman" w:hAnsi="Times New Roman"/>
            <w:i/>
            <w:sz w:val="24"/>
            <w:szCs w:val="24"/>
            <w:lang w:eastAsia="cs-CZ"/>
          </w:rPr>
          <w:t>Heinz von Foerster</w:t>
        </w:r>
      </w:hyperlink>
    </w:p>
    <w:p w:rsidR="00B16A17" w:rsidRPr="00F35D3B" w:rsidRDefault="00B16A17" w:rsidP="002C0EF6">
      <w:pPr>
        <w:jc w:val="center"/>
        <w:rPr>
          <w:sz w:val="10"/>
          <w:szCs w:val="10"/>
        </w:rPr>
      </w:pPr>
    </w:p>
    <w:p w:rsidR="00B16A17" w:rsidRDefault="00B16A17" w:rsidP="002C0EF6">
      <w:pPr>
        <w:jc w:val="center"/>
        <w:rPr>
          <w:b/>
          <w:sz w:val="44"/>
          <w:szCs w:val="44"/>
          <w:u w:val="single"/>
        </w:rPr>
      </w:pPr>
      <w:r w:rsidRPr="00AB7BB3">
        <w:rPr>
          <w:b/>
          <w:sz w:val="44"/>
          <w:szCs w:val="44"/>
          <w:u w:val="single"/>
        </w:rPr>
        <w:t>DEN OTEVŘENÝCH DVEŘÍ V</w:t>
      </w:r>
      <w:r>
        <w:rPr>
          <w:b/>
          <w:sz w:val="44"/>
          <w:szCs w:val="44"/>
          <w:u w:val="single"/>
        </w:rPr>
        <w:t>E STŘEDISKU VÝCVIKU VODICÍCH PSŮ</w:t>
      </w:r>
    </w:p>
    <w:p w:rsidR="00B16A17" w:rsidRDefault="00B16A17" w:rsidP="002C0EF6">
      <w:pPr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Věděli jste, že spolupráci nevidomého člověka a vodicího psa zpracovává už nástěnná malba v antickém městě Herculaneum, jež spolu s Pompejemi zahladil výbuch Vesuvu 24. srpna roku 79 n. l.? Že je tomu již téměř sto let, kdy v Německu započal první systematický výcvik vodicích psů, kteří tenkrát byli určení jako pomůcka pro válečné veterány oslepené bojovými plyny? </w:t>
      </w:r>
    </w:p>
    <w:p w:rsidR="00B16A17" w:rsidRDefault="00B16A17" w:rsidP="002C0EF6">
      <w:pPr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Že v Československu se psi snaží pomáhat nevidomým už od roku 1922?</w:t>
      </w:r>
    </w:p>
    <w:p w:rsidR="00B16A17" w:rsidRDefault="00B16A17" w:rsidP="002C0EF6">
      <w:pPr>
        <w:spacing w:line="240" w:lineRule="auto"/>
        <w:contextualSpacing/>
        <w:jc w:val="center"/>
        <w:rPr>
          <w:sz w:val="24"/>
          <w:szCs w:val="24"/>
        </w:rPr>
      </w:pPr>
    </w:p>
    <w:p w:rsidR="00B16A17" w:rsidRDefault="00B16A17" w:rsidP="002C0EF6">
      <w:pPr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Zajímá vás, komu vodicí psi slouží dnes? Chcete vidět, jak probíhá jejich výchova či jak to vypadá v našem prvním po revoluci založeném středisku pro jejich výcvik? </w:t>
      </w:r>
    </w:p>
    <w:p w:rsidR="00B16A17" w:rsidRDefault="00B16A17" w:rsidP="002C0EF6">
      <w:pPr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Rádi byste si doprovod vodicího psa vyzkoušeli na vlastní kůži?</w:t>
      </w:r>
    </w:p>
    <w:p w:rsidR="00B16A17" w:rsidRDefault="00B16A17" w:rsidP="002C0EF6">
      <w:pPr>
        <w:spacing w:line="240" w:lineRule="auto"/>
        <w:contextualSpacing/>
        <w:jc w:val="center"/>
        <w:rPr>
          <w:sz w:val="24"/>
          <w:szCs w:val="24"/>
        </w:rPr>
      </w:pPr>
    </w:p>
    <w:p w:rsidR="00B16A17" w:rsidRPr="006266D4" w:rsidRDefault="00B16A17" w:rsidP="002C0EF6">
      <w:pPr>
        <w:spacing w:line="240" w:lineRule="auto"/>
        <w:contextualSpacing/>
        <w:jc w:val="center"/>
        <w:rPr>
          <w:b/>
          <w:sz w:val="24"/>
          <w:szCs w:val="24"/>
        </w:rPr>
      </w:pPr>
      <w:r w:rsidRPr="006266D4">
        <w:rPr>
          <w:b/>
          <w:sz w:val="24"/>
          <w:szCs w:val="24"/>
        </w:rPr>
        <w:t xml:space="preserve">Nechte nás ukázat, že vás naši svěřenci </w:t>
      </w:r>
      <w:r>
        <w:rPr>
          <w:b/>
          <w:sz w:val="24"/>
          <w:szCs w:val="24"/>
        </w:rPr>
        <w:t xml:space="preserve">bezpečně </w:t>
      </w:r>
      <w:r w:rsidRPr="006266D4">
        <w:rPr>
          <w:b/>
          <w:sz w:val="24"/>
          <w:szCs w:val="24"/>
        </w:rPr>
        <w:t>dovedou na konec i té nejkomplikovanější překážkové dráhy!</w:t>
      </w:r>
    </w:p>
    <w:p w:rsidR="00B16A17" w:rsidRPr="006266D4" w:rsidRDefault="00B16A17" w:rsidP="002C0EF6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B16A17" w:rsidRPr="006266D4" w:rsidRDefault="00B16A17" w:rsidP="002C0EF6">
      <w:pPr>
        <w:spacing w:line="24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KDY: v sobotu </w:t>
      </w:r>
      <w:r w:rsidRPr="006266D4">
        <w:rPr>
          <w:b/>
          <w:sz w:val="24"/>
          <w:szCs w:val="24"/>
        </w:rPr>
        <w:t>27. dubna 2013 od 10.00 do 18.00</w:t>
      </w:r>
    </w:p>
    <w:p w:rsidR="00B16A17" w:rsidRDefault="00B16A17" w:rsidP="002C0EF6">
      <w:pPr>
        <w:spacing w:line="240" w:lineRule="auto"/>
        <w:contextualSpacing/>
        <w:jc w:val="center"/>
        <w:rPr>
          <w:rFonts w:cs="Arial"/>
          <w:b/>
          <w:sz w:val="24"/>
          <w:szCs w:val="24"/>
        </w:rPr>
      </w:pPr>
      <w:r w:rsidRPr="006266D4">
        <w:rPr>
          <w:b/>
          <w:sz w:val="24"/>
          <w:szCs w:val="24"/>
        </w:rPr>
        <w:t>KDE:</w:t>
      </w:r>
      <w:r>
        <w:rPr>
          <w:b/>
          <w:sz w:val="24"/>
          <w:szCs w:val="24"/>
        </w:rPr>
        <w:t xml:space="preserve"> ve Středisku výcviku vodicích psů,</w:t>
      </w:r>
      <w:r w:rsidRPr="006266D4">
        <w:rPr>
          <w:b/>
          <w:sz w:val="24"/>
          <w:szCs w:val="24"/>
        </w:rPr>
        <w:t xml:space="preserve"> </w:t>
      </w:r>
      <w:r w:rsidRPr="006266D4">
        <w:rPr>
          <w:rFonts w:cs="Arial"/>
          <w:b/>
          <w:sz w:val="24"/>
          <w:szCs w:val="24"/>
        </w:rPr>
        <w:t>Klikatá 2a, 158 00 Praha 5 – Jinonice</w:t>
      </w:r>
    </w:p>
    <w:p w:rsidR="00B16A17" w:rsidRDefault="00B16A17" w:rsidP="002C0EF6">
      <w:pPr>
        <w:spacing w:line="240" w:lineRule="auto"/>
        <w:contextualSpacing/>
        <w:jc w:val="center"/>
        <w:rPr>
          <w:rFonts w:cs="Arial"/>
          <w:b/>
          <w:sz w:val="24"/>
          <w:szCs w:val="24"/>
        </w:rPr>
      </w:pPr>
    </w:p>
    <w:p w:rsidR="00B16A17" w:rsidRDefault="00B16A17" w:rsidP="002C0EF6">
      <w:pPr>
        <w:spacing w:line="240" w:lineRule="auto"/>
        <w:contextualSpacing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Čeká vás prohlídka celého areálu s odborným výkladem jeho dlouholetých pracovníků, setkání se zdejšími psími studenty i zasloužilými vodicími psy, prodejní výstava triček s originálními potisky s psí tematikou od předních českých umělců a od 11.00, 13.00, </w:t>
      </w:r>
      <w:smartTag w:uri="urn:schemas-microsoft-com:office:smarttags" w:element="metricconverter">
        <w:smartTagPr>
          <w:attr w:name="ProductID" w:val="15.00 a"/>
        </w:smartTagPr>
        <w:r>
          <w:rPr>
            <w:rFonts w:cs="Arial"/>
            <w:sz w:val="24"/>
            <w:szCs w:val="24"/>
          </w:rPr>
          <w:t>15.00 a</w:t>
        </w:r>
      </w:smartTag>
      <w:r>
        <w:rPr>
          <w:rFonts w:cs="Arial"/>
          <w:sz w:val="24"/>
          <w:szCs w:val="24"/>
        </w:rPr>
        <w:t xml:space="preserve"> 17.00 ukázky výcviku. Více o nás naleznete na </w:t>
      </w:r>
      <w:hyperlink r:id="rId7" w:history="1">
        <w:r w:rsidRPr="007501D2">
          <w:rPr>
            <w:rStyle w:val="Hyperlink"/>
            <w:rFonts w:cs="Arial"/>
            <w:sz w:val="24"/>
            <w:szCs w:val="24"/>
          </w:rPr>
          <w:t>www.vodicipsi.cz</w:t>
        </w:r>
      </w:hyperlink>
      <w:r>
        <w:rPr>
          <w:rFonts w:cs="Arial"/>
          <w:sz w:val="24"/>
          <w:szCs w:val="24"/>
        </w:rPr>
        <w:t xml:space="preserve">  kontaktní osoba Marie Hájková 775722788, </w:t>
      </w:r>
      <w:hyperlink r:id="rId8" w:history="1">
        <w:r w:rsidRPr="00A1437F">
          <w:rPr>
            <w:rStyle w:val="Hyperlink"/>
            <w:rFonts w:cs="Arial"/>
            <w:sz w:val="24"/>
            <w:szCs w:val="24"/>
          </w:rPr>
          <w:t>hajkova@sons.cz</w:t>
        </w:r>
      </w:hyperlink>
    </w:p>
    <w:p w:rsidR="00B16A17" w:rsidRDefault="00B16A17" w:rsidP="002C0EF6">
      <w:pPr>
        <w:spacing w:line="240" w:lineRule="auto"/>
        <w:contextualSpacing/>
        <w:jc w:val="center"/>
        <w:rPr>
          <w:rFonts w:cs="Arial"/>
          <w:sz w:val="24"/>
          <w:szCs w:val="24"/>
        </w:rPr>
      </w:pPr>
      <w:r w:rsidRPr="00B920F3">
        <w:rPr>
          <w:rFonts w:cs="Arial"/>
          <w:noProof/>
          <w:sz w:val="24"/>
          <w:szCs w:val="24"/>
          <w:lang w:eastAsia="cs-CZ"/>
        </w:rPr>
        <w:pict>
          <v:shape id="Obrázek 1" o:spid="_x0000_i1027" type="#_x0000_t75" style="width:300pt;height:206.25pt;visibility:visible">
            <v:imagedata r:id="rId9" o:title=""/>
          </v:shape>
        </w:pict>
      </w:r>
    </w:p>
    <w:p w:rsidR="00B16A17" w:rsidRDefault="00B16A17" w:rsidP="002C0EF6">
      <w:pPr>
        <w:jc w:val="center"/>
        <w:rPr>
          <w:i/>
        </w:rPr>
      </w:pPr>
      <w:r>
        <w:rPr>
          <w:i/>
        </w:rPr>
        <w:t>Vévodkyně z Cornwallu při své návštěvě České republiky nacvičuje s budoucím vodicím psem chůzi v překážkové dráze. (Foto: archiv SVVP)</w:t>
      </w:r>
    </w:p>
    <w:p w:rsidR="00B16A17" w:rsidRPr="00F35D3B" w:rsidRDefault="00B16A17" w:rsidP="002C0EF6">
      <w:pPr>
        <w:jc w:val="center"/>
      </w:pPr>
      <w:bookmarkStart w:id="0" w:name="_GoBack"/>
      <w:bookmarkEnd w:id="0"/>
      <w:r>
        <w:pict>
          <v:shape id="_x0000_i1028" type="#_x0000_t75" style="width:60pt;height:60pt">
            <v:imagedata r:id="rId10" o:title=""/>
          </v:shape>
        </w:pict>
      </w:r>
    </w:p>
    <w:sectPr w:rsidR="00B16A17" w:rsidRPr="00F35D3B" w:rsidSect="00F21097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7BB3"/>
    <w:rsid w:val="002909AE"/>
    <w:rsid w:val="002C0EF6"/>
    <w:rsid w:val="00323BE5"/>
    <w:rsid w:val="00471F06"/>
    <w:rsid w:val="00530406"/>
    <w:rsid w:val="0053593F"/>
    <w:rsid w:val="005F5B63"/>
    <w:rsid w:val="006266D4"/>
    <w:rsid w:val="00633FFE"/>
    <w:rsid w:val="00657F90"/>
    <w:rsid w:val="006F2664"/>
    <w:rsid w:val="00743433"/>
    <w:rsid w:val="0075014A"/>
    <w:rsid w:val="007501D2"/>
    <w:rsid w:val="00750B58"/>
    <w:rsid w:val="007548D0"/>
    <w:rsid w:val="007612F2"/>
    <w:rsid w:val="00783F11"/>
    <w:rsid w:val="00991487"/>
    <w:rsid w:val="009D6E55"/>
    <w:rsid w:val="009F0FD3"/>
    <w:rsid w:val="00A1437F"/>
    <w:rsid w:val="00A17B61"/>
    <w:rsid w:val="00AB79D7"/>
    <w:rsid w:val="00AB7BB3"/>
    <w:rsid w:val="00B16A17"/>
    <w:rsid w:val="00B57B45"/>
    <w:rsid w:val="00B80855"/>
    <w:rsid w:val="00B920F3"/>
    <w:rsid w:val="00CD1E2D"/>
    <w:rsid w:val="00E72F9E"/>
    <w:rsid w:val="00EC4D6B"/>
    <w:rsid w:val="00EF3F42"/>
    <w:rsid w:val="00F21097"/>
    <w:rsid w:val="00F35D3B"/>
    <w:rsid w:val="00F95354"/>
    <w:rsid w:val="00FB7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E2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AB7BB3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AB7B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rsid w:val="00EC4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4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678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4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78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jkova@sons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vodicipsi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itaty-slavnych.cz/autor/Heinz_von_Foerste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1</Pages>
  <Words>249</Words>
  <Characters>1475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Teprve když víme, že existuje slepota, činí nás to vidomými</dc:title>
  <dc:subject/>
  <dc:creator>Misa</dc:creator>
  <cp:keywords/>
  <dc:description/>
  <cp:lastModifiedBy>Uživatel</cp:lastModifiedBy>
  <cp:revision>8</cp:revision>
  <dcterms:created xsi:type="dcterms:W3CDTF">2013-02-26T12:57:00Z</dcterms:created>
  <dcterms:modified xsi:type="dcterms:W3CDTF">2013-03-22T15:11:00Z</dcterms:modified>
</cp:coreProperties>
</file>